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21" w:rsidRPr="00DF3611" w:rsidRDefault="00E049AC" w:rsidP="00D1001E">
      <w:pPr>
        <w:pStyle w:val="Title"/>
        <w:rPr>
          <w:color w:val="800000" w:themeColor="accent1" w:themeShade="80"/>
        </w:rPr>
      </w:pPr>
      <w:bookmarkStart w:id="0" w:name="_GoBack"/>
      <w:bookmarkEnd w:id="0"/>
      <w:r w:rsidRPr="00DF3611">
        <w:rPr>
          <w:color w:val="800000" w:themeColor="accent1" w:themeShade="80"/>
        </w:rPr>
        <w:t>Registration Form</w:t>
      </w:r>
      <w:r w:rsidR="005E0221" w:rsidRPr="00DF3611">
        <w:rPr>
          <w:color w:val="800000" w:themeColor="accent1" w:themeShade="80"/>
        </w:rPr>
        <w:t>:</w:t>
      </w:r>
    </w:p>
    <w:p w:rsidR="00DF3611" w:rsidRPr="0032455E" w:rsidRDefault="008C0F24" w:rsidP="00DF3611">
      <w:pPr>
        <w:pStyle w:val="Title"/>
        <w:rPr>
          <w:color w:val="BF0000" w:themeColor="accent1" w:themeShade="BF"/>
        </w:rPr>
      </w:pPr>
      <w:r>
        <w:rPr>
          <w:color w:val="BF0000" w:themeColor="accent1" w:themeShade="BF"/>
        </w:rPr>
        <w:t>The 1</w:t>
      </w:r>
      <w:r w:rsidRPr="008C0F24">
        <w:rPr>
          <w:color w:val="BF0000" w:themeColor="accent1" w:themeShade="BF"/>
          <w:vertAlign w:val="superscript"/>
        </w:rPr>
        <w:t>st</w:t>
      </w:r>
      <w:r>
        <w:rPr>
          <w:color w:val="BF0000" w:themeColor="accent1" w:themeShade="BF"/>
        </w:rPr>
        <w:t xml:space="preserve"> Annual International</w:t>
      </w:r>
      <w:r w:rsidR="00DF3611" w:rsidRPr="0032455E">
        <w:rPr>
          <w:color w:val="BF0000" w:themeColor="accent1" w:themeShade="BF"/>
        </w:rPr>
        <w:t xml:space="preserve"> Humanitarian Law</w:t>
      </w:r>
      <w:r>
        <w:rPr>
          <w:color w:val="BF0000" w:themeColor="accent1" w:themeShade="BF"/>
        </w:rPr>
        <w:t xml:space="preserve"> Conference: Cyber Warfare</w:t>
      </w:r>
    </w:p>
    <w:p w:rsidR="00C2730E" w:rsidRPr="00DF3611" w:rsidRDefault="008C0F24" w:rsidP="00D1001E">
      <w:pPr>
        <w:pStyle w:val="Title"/>
        <w:rPr>
          <w:sz w:val="36"/>
          <w:szCs w:val="36"/>
        </w:rPr>
      </w:pPr>
      <w:r>
        <w:rPr>
          <w:sz w:val="36"/>
          <w:szCs w:val="36"/>
        </w:rPr>
        <w:t>Friday,</w:t>
      </w:r>
      <w:r w:rsidR="00DF3611">
        <w:rPr>
          <w:sz w:val="36"/>
          <w:szCs w:val="36"/>
        </w:rPr>
        <w:t xml:space="preserve"> </w:t>
      </w:r>
      <w:r>
        <w:rPr>
          <w:sz w:val="36"/>
          <w:szCs w:val="36"/>
        </w:rPr>
        <w:t>September 27 2013, 1.00 – 3.30 pm</w:t>
      </w:r>
    </w:p>
    <w:p w:rsidR="00044664" w:rsidRDefault="00044664" w:rsidP="00F61DF0">
      <w:pPr>
        <w:rPr>
          <w:rFonts w:ascii="Arial" w:hAnsi="Arial" w:cs="Arial"/>
          <w:b/>
          <w:color w:val="6E0000" w:themeColor="text1"/>
        </w:rPr>
      </w:pPr>
      <w:r>
        <w:rPr>
          <w:rFonts w:ascii="Arial" w:hAnsi="Arial" w:cs="Arial"/>
          <w:b/>
          <w:color w:val="6E0000" w:themeColor="text1"/>
        </w:rPr>
        <w:t xml:space="preserve">University of </w:t>
      </w:r>
      <w:r w:rsidR="008C0F24">
        <w:rPr>
          <w:rFonts w:ascii="Arial" w:hAnsi="Arial" w:cs="Arial"/>
          <w:b/>
          <w:color w:val="6E0000" w:themeColor="text1"/>
        </w:rPr>
        <w:t>Toronto</w:t>
      </w:r>
      <w:r>
        <w:rPr>
          <w:rFonts w:ascii="Arial" w:hAnsi="Arial" w:cs="Arial"/>
          <w:b/>
          <w:color w:val="6E0000" w:themeColor="text1"/>
        </w:rPr>
        <w:t xml:space="preserve">, </w:t>
      </w:r>
      <w:r w:rsidR="008C0F24">
        <w:rPr>
          <w:rFonts w:ascii="Arial" w:hAnsi="Arial" w:cs="Arial"/>
          <w:b/>
          <w:color w:val="6E0000" w:themeColor="text1"/>
        </w:rPr>
        <w:t>St. George Campus</w:t>
      </w:r>
    </w:p>
    <w:p w:rsidR="000B0244" w:rsidRDefault="008C0F24" w:rsidP="009B6A9C">
      <w:pPr>
        <w:rPr>
          <w:rFonts w:ascii="Arial" w:hAnsi="Arial" w:cs="Arial"/>
          <w:b/>
          <w:color w:val="FF0000"/>
        </w:rPr>
      </w:pPr>
      <w:r w:rsidRPr="008C0F24">
        <w:rPr>
          <w:rFonts w:ascii="Arial" w:hAnsi="Arial" w:cs="Arial"/>
          <w:b/>
          <w:color w:val="6E0000" w:themeColor="accent3"/>
        </w:rPr>
        <w:t>Hart House</w:t>
      </w:r>
      <w:r w:rsidR="00044664" w:rsidRPr="008C0F24">
        <w:rPr>
          <w:rFonts w:ascii="Arial" w:hAnsi="Arial" w:cs="Arial"/>
          <w:b/>
          <w:color w:val="FF0000"/>
        </w:rPr>
        <w:br/>
      </w:r>
      <w:r w:rsidRPr="008C0F24">
        <w:rPr>
          <w:rFonts w:ascii="Arial" w:hAnsi="Arial" w:cs="Arial"/>
          <w:b/>
          <w:color w:val="FF0000"/>
        </w:rPr>
        <w:t>7 Hart House Cir, Toronto, ON M5S 3H3</w:t>
      </w:r>
      <w:r w:rsidR="00044664" w:rsidRPr="008C0F24">
        <w:rPr>
          <w:rFonts w:ascii="Arial" w:hAnsi="Arial" w:cs="Arial"/>
          <w:b/>
          <w:color w:val="FF0000"/>
        </w:rPr>
        <w:br/>
      </w:r>
    </w:p>
    <w:p w:rsidR="009B6A9C" w:rsidRPr="009B6A9C" w:rsidRDefault="009B6A9C" w:rsidP="009B6A9C">
      <w:pPr>
        <w:rPr>
          <w:rFonts w:ascii="Arial" w:hAnsi="Arial" w:cs="Arial"/>
          <w:b/>
          <w:color w:val="FF0000"/>
        </w:rPr>
      </w:pPr>
    </w:p>
    <w:p w:rsidR="000C4E95" w:rsidRDefault="000C4E95" w:rsidP="00981FCB">
      <w:pPr>
        <w:pStyle w:val="Heading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0D98E" wp14:editId="6AB6FC0B">
                <wp:simplePos x="0" y="0"/>
                <wp:positionH relativeFrom="column">
                  <wp:posOffset>4058944</wp:posOffset>
                </wp:positionH>
                <wp:positionV relativeFrom="paragraph">
                  <wp:posOffset>4863</wp:posOffset>
                </wp:positionV>
                <wp:extent cx="2363470" cy="383875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3470" cy="38387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635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9.6pt;margin-top:.4pt;width:186.1pt;height:30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JSExfMDFfTWF0ZXJpYWxzX0RFVjAy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0OD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+CiAgICAgICAgIDx4&#10;bXBNTTpJbnN0YW5jZUlEPnhtcC5paWQ6MDQ4MDExNzQwNzIwNjgxMTgwODNDMzdDMEM5MUU1MEI8&#10;L3htcE1NOkluc3RhbmNlSUQ+CiAgICAgICAgIDx4bXBNTTpEb2N1bWVudElEPnhtcC5kaWQ6MDQ4&#10;MDExNzQwNzIwNjgxMTgwODNDMzdDMEM5MUU1MEI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wMTgwMTE3NDA3MjA2ODExODA4M0MzN0MwQzkxRTUwQjwvc3RS&#10;ZWY6aW5zdGFuY2VJRD4KICAgICAgICAgICAgPHN0UmVmOmRvY3VtZW50SUQ+eG1wLmRpZDowMTgw&#10;MTE3NDA3MjA2ODExODA4M0MzN0MwQzkxRTUwQ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c3RjExNzQwNzIwNjgx&#10;MTgyMkFDRUMwNDg5N0I2QTM8L3N0RXZ0Omluc3RhbmNlSUQ+CiAgICAgICAgICAgICAgICAgIDxz&#10;dEV2dDp3aGVuPjIwMTMtMDMtMjdUMTg6MjQ6NTgtMDQ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Q4MDExNzQwNzIwNjgxMTgwODNDMzdDMEM5MUU1MEI8&#10;L3N0RXZ0Omluc3RhbmNlSUQ+CiAgICAgICAgICAgICAgICAgIDxzdEV2dDp3aGVuPjIwMTMtMDQt&#10;MTJUMTg6MzQ6MTUtMDQ6MDA8L3N0RXZ0OndoZW4+CiAgICAgICAgICAgICAgICAgIDxzdEV2dDpz&#10;b2Z0d2FyZUFnZW50PkFkb2JlIElsbHVzdHJhdG9yIENTNiAoTWFjaW50b3No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WNib29rL0RvY3VtZW50cy9USEUgTk9XL0lITF9SRURDUk9TUy9pbWFnZXMvSUNS&#10;Qy5qcG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1VzZXJzL21hY2Jvb2svRG9jdW1lbnRzL1RIRSBOT1cvSUhMX1JFRENS&#10;T1NTL2ltYWdlcy9tb3VmbGFnZV8yX3JldjEuanBn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Vc2Vycy9tYWNib29rL0Rv&#10;Y3VtZW50cy9USEUgTk9XL0lITF9SRURDUk9TUy9pbWFnZXMvbW91ZmxhZ2VfMl9yZXYx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bWFjYm9vay9Eb2N1bWVudHMvVEhFIE5PVy9JSExfUkVEQ1JPU1MvaW1h&#10;Z2VzL0lDUkMuanBn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tYWNib29rL0RvY3VtZW50cy9USEUgTk9XL0lI&#10;TF9SRURDUk9TUy9pbWFnZXMvbW91ZmxhZ2VfMl9yZXYx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VXNlcnMvbWFj&#10;Ym9vay9Eb2N1bWVudHMvVEhFIE5PVy9JSExfUkVEQ1JPU1MvaW1hZ2VzL21vdWZsYWdlXzJfcmV2&#10;MS5qcG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1VzZXJzL21hY2Jvb2svRG9jdW1lbnRzL1RIRSBOT1cvSUhMX1JFRENS&#10;T1NTL2ltYWdlcy9JQ1JD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jYm9vay9Eb2N1bWVudHMvVEhF&#10;IE5PVy9JSExfUkVEQ1JPU1MvaW1hZ2VzL21vdWZsYWdlXzJfcmV2MS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Y2Jvb2svRG9jdW1lbnRzL1RIRSBOT1cvSUhMX1JFRENST1NTL2ltYWdlcy9tb3VmbGFn&#10;ZV8yX3JldjEuanBn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tYWNib29rL0RvY3VtZW50cy9USEUgTk9XL0lI&#10;TF9SRURDUk9TUy9pbWFnZXMvSUNSQy5qcGc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1VzZXJzL21hY2Jvb2svRG9jdW1l&#10;bnRzL1RIRSBOT1cvSUhMX1JFRENST1NTL2ltYWdlcy9tb3VmbGFnZV8yX3JldjEuanBn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Vc2Vycy9tYWNib29rL0RvY3VtZW50cy9USEUgTk9XL0lITF9SRURDUk9TUy9pbWFnZXMv&#10;bW91ZmxhZ2VfMl9yZXYx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" stroked="f" strokeweight=".5pt">
                <v:fill r:id="rId9" o:title="" recolor="t" rotate="t" type="frame"/>
                <v:stroke joinstyle="round"/>
              </v:rect>
            </w:pict>
          </mc:Fallback>
        </mc:AlternateContent>
      </w:r>
    </w:p>
    <w:p w:rsidR="00981FCB" w:rsidRPr="00637C03" w:rsidRDefault="00981FCB" w:rsidP="00981FCB">
      <w:pPr>
        <w:pStyle w:val="Heading5"/>
      </w:pPr>
      <w:r w:rsidRPr="00637C03">
        <w:t>Name: __________________________________</w:t>
      </w:r>
      <w:r w:rsidR="00080F43">
        <w:t>_____________</w:t>
      </w:r>
      <w:r w:rsidRPr="00637C03">
        <w:tab/>
      </w:r>
    </w:p>
    <w:p w:rsidR="00981FCB" w:rsidRPr="00637C03" w:rsidRDefault="00981FCB" w:rsidP="00981FCB">
      <w:pPr>
        <w:pStyle w:val="Heading5"/>
        <w:rPr>
          <w:sz w:val="16"/>
          <w:szCs w:val="16"/>
        </w:rPr>
      </w:pPr>
    </w:p>
    <w:p w:rsidR="00981FCB" w:rsidRDefault="00981FCB" w:rsidP="00981FCB">
      <w:pPr>
        <w:pStyle w:val="Heading5"/>
      </w:pPr>
      <w:r w:rsidRPr="00637C03">
        <w:t>Title</w:t>
      </w:r>
      <w:r>
        <w:t>:</w:t>
      </w:r>
      <w:r w:rsidRPr="00637C03">
        <w:t xml:space="preserve"> _________________</w:t>
      </w:r>
      <w:r w:rsidR="000C4E95">
        <w:t>_______________________________</w:t>
      </w:r>
    </w:p>
    <w:p w:rsidR="00981FCB" w:rsidRDefault="00981FCB" w:rsidP="00981FCB">
      <w:pPr>
        <w:pStyle w:val="Heading5"/>
      </w:pPr>
    </w:p>
    <w:p w:rsidR="009B6A9C" w:rsidRPr="009B6A9C" w:rsidRDefault="009B6A9C" w:rsidP="009B6A9C">
      <w:pPr>
        <w:pStyle w:val="Heading5"/>
      </w:pPr>
      <w:r w:rsidRPr="009B6A9C">
        <w:t>Telephone #: ________________________</w:t>
      </w:r>
      <w:r w:rsidR="000C4E95">
        <w:t>_________________</w:t>
      </w:r>
      <w:r w:rsidRPr="009B6A9C">
        <w:tab/>
      </w:r>
    </w:p>
    <w:p w:rsidR="009B6A9C" w:rsidRPr="009B6A9C" w:rsidRDefault="009B6A9C" w:rsidP="009B6A9C">
      <w:pPr>
        <w:pStyle w:val="Heading5"/>
      </w:pPr>
    </w:p>
    <w:p w:rsidR="009B6A9C" w:rsidRPr="009B6A9C" w:rsidRDefault="009B6A9C" w:rsidP="009B6A9C">
      <w:pPr>
        <w:pStyle w:val="Heading5"/>
      </w:pPr>
      <w:r w:rsidRPr="009B6A9C">
        <w:t>E-mail: __________________________________</w:t>
      </w:r>
      <w:r w:rsidR="000C4E95">
        <w:t>____________</w:t>
      </w:r>
    </w:p>
    <w:p w:rsidR="009B6A9C" w:rsidRDefault="009B6A9C" w:rsidP="00981FCB">
      <w:pPr>
        <w:pStyle w:val="Heading5"/>
      </w:pPr>
    </w:p>
    <w:p w:rsidR="00981FCB" w:rsidRPr="00637C03" w:rsidRDefault="000B0244" w:rsidP="00981FCB">
      <w:pPr>
        <w:pStyle w:val="Heading5"/>
      </w:pPr>
      <w:r>
        <w:t>Professional Affiliation</w:t>
      </w:r>
      <w:r w:rsidR="00080F43">
        <w:t xml:space="preserve">: </w:t>
      </w:r>
      <w:r w:rsidR="00981FCB" w:rsidRPr="00637C03">
        <w:t xml:space="preserve"> __________</w:t>
      </w:r>
      <w:r w:rsidR="000C4E95">
        <w:t>_______________________</w:t>
      </w:r>
    </w:p>
    <w:p w:rsidR="00981FCB" w:rsidRPr="00637C03" w:rsidRDefault="00981FCB" w:rsidP="00981FCB">
      <w:pPr>
        <w:pStyle w:val="Heading5"/>
        <w:rPr>
          <w:sz w:val="16"/>
          <w:szCs w:val="16"/>
        </w:rPr>
      </w:pPr>
    </w:p>
    <w:p w:rsidR="00981FCB" w:rsidRDefault="000B0244" w:rsidP="00981FCB">
      <w:pPr>
        <w:pStyle w:val="Heading5"/>
      </w:pPr>
      <w:r>
        <w:t>Red Cross Affiliation</w:t>
      </w:r>
      <w:r w:rsidR="00981FCB" w:rsidRPr="00637C03">
        <w:t>: ____________________________</w:t>
      </w:r>
      <w:r w:rsidR="000C4E95">
        <w:t>_______</w:t>
      </w:r>
    </w:p>
    <w:p w:rsidR="00981FCB" w:rsidRPr="00637C03" w:rsidRDefault="00981FCB" w:rsidP="00981FCB">
      <w:pPr>
        <w:pStyle w:val="Heading5"/>
        <w:rPr>
          <w:sz w:val="16"/>
          <w:szCs w:val="16"/>
        </w:rPr>
      </w:pPr>
    </w:p>
    <w:p w:rsidR="000B0244" w:rsidRDefault="000B0244" w:rsidP="000B0244"/>
    <w:p w:rsidR="000B0244" w:rsidRDefault="000B0244" w:rsidP="000B0244"/>
    <w:p w:rsidR="000B0244" w:rsidRDefault="000B0244" w:rsidP="000B0244"/>
    <w:p w:rsidR="000B0244" w:rsidRDefault="000B0244" w:rsidP="000B0244"/>
    <w:p w:rsidR="000B0244" w:rsidRDefault="000B0244" w:rsidP="000B0244"/>
    <w:p w:rsidR="000B0244" w:rsidRDefault="000B0244" w:rsidP="000B0244"/>
    <w:p w:rsidR="000B0244" w:rsidRPr="000B0244" w:rsidRDefault="000B0244" w:rsidP="000B0244"/>
    <w:p w:rsidR="007E22EF" w:rsidRPr="000C4E95" w:rsidRDefault="007E22EF" w:rsidP="000C4E95">
      <w:pPr>
        <w:jc w:val="center"/>
        <w:rPr>
          <w:rFonts w:asciiTheme="minorHAnsi" w:eastAsiaTheme="majorEastAsia" w:hAnsiTheme="minorHAnsi" w:cstheme="minorHAnsi"/>
          <w:b/>
          <w:color w:val="7F0000" w:themeColor="accent1" w:themeShade="7F"/>
        </w:rPr>
      </w:pPr>
      <w:r w:rsidRPr="000C4E95">
        <w:rPr>
          <w:rFonts w:asciiTheme="minorHAnsi" w:eastAsiaTheme="majorEastAsia" w:hAnsiTheme="minorHAnsi" w:cstheme="minorHAnsi"/>
          <w:b/>
          <w:color w:val="7F0000" w:themeColor="accent1" w:themeShade="7F"/>
        </w:rPr>
        <w:t>Please forward the completed Registra</w:t>
      </w:r>
      <w:r w:rsidR="009E7529" w:rsidRPr="000C4E95">
        <w:rPr>
          <w:rFonts w:asciiTheme="minorHAnsi" w:eastAsiaTheme="majorEastAsia" w:hAnsiTheme="minorHAnsi" w:cstheme="minorHAnsi"/>
          <w:b/>
          <w:color w:val="7F0000" w:themeColor="accent1" w:themeShade="7F"/>
        </w:rPr>
        <w:t xml:space="preserve">tion Form to </w:t>
      </w:r>
      <w:hyperlink r:id="rId10" w:history="1">
        <w:r w:rsidR="00457B70" w:rsidRPr="000C4E95">
          <w:rPr>
            <w:rStyle w:val="Hyperlink"/>
            <w:rFonts w:asciiTheme="minorHAnsi" w:hAnsiTheme="minorHAnsi" w:cstheme="minorHAnsi"/>
            <w:b/>
          </w:rPr>
          <w:t>IHLConference@redcross.ca</w:t>
        </w:r>
      </w:hyperlink>
    </w:p>
    <w:sectPr w:rsidR="007E22EF" w:rsidRPr="000C4E95" w:rsidSect="0025379E">
      <w:headerReference w:type="default" r:id="rId11"/>
      <w:footerReference w:type="default" r:id="rId12"/>
      <w:pgSz w:w="12240" w:h="15840"/>
      <w:pgMar w:top="1134" w:right="1134" w:bottom="1134" w:left="1134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A51" w:rsidRDefault="001A7A51" w:rsidP="00516295">
      <w:r>
        <w:separator/>
      </w:r>
    </w:p>
  </w:endnote>
  <w:endnote w:type="continuationSeparator" w:id="0">
    <w:p w:rsidR="001A7A51" w:rsidRDefault="001A7A51" w:rsidP="0051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B82CA258t00">
    <w:altName w:val="Times New Roman"/>
    <w:charset w:val="00"/>
    <w:family w:val="auto"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FCB" w:rsidRDefault="00981FCB" w:rsidP="00BF1EBE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A51" w:rsidRDefault="001A7A51" w:rsidP="00516295">
      <w:r>
        <w:separator/>
      </w:r>
    </w:p>
  </w:footnote>
  <w:footnote w:type="continuationSeparator" w:id="0">
    <w:p w:rsidR="001A7A51" w:rsidRDefault="001A7A51" w:rsidP="0051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FCB" w:rsidRPr="00F61DF0" w:rsidRDefault="00981FCB" w:rsidP="0025379E">
    <w:pPr>
      <w:pStyle w:val="Header"/>
      <w:rPr>
        <w:rFonts w:ascii="Impact" w:hAnsi="Impact"/>
        <w:sz w:val="24"/>
        <w:szCs w:val="24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rgbClr w14:val="FFFFFF"/>
          </w14:solidFill>
        </w14:textFill>
      </w:rPr>
    </w:pPr>
    <w:r>
      <w:t xml:space="preserve">  </w:t>
    </w:r>
    <w:r>
      <w:rPr>
        <w:noProof/>
        <w:lang w:eastAsia="en-CA"/>
      </w:rPr>
      <w:drawing>
        <wp:inline distT="0" distB="0" distL="0" distR="0">
          <wp:extent cx="1465351" cy="974785"/>
          <wp:effectExtent l="19050" t="0" r="1499" b="0"/>
          <wp:docPr id="11" name="Picture 1" descr="\\IDC-FS-01\IDC_Users$\poyugi\Desktop\New CRCS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DC-FS-01\IDC_Users$\poyugi\Desktop\New CRCS 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610" cy="981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 w:rsidR="00DF3611">
      <w:t xml:space="preserve">                                                           </w:t>
    </w:r>
    <w:r>
      <w:t xml:space="preserve">  </w:t>
    </w:r>
    <w:r w:rsidR="00E25D9A">
      <w:rPr>
        <w:rFonts w:ascii="Impact" w:hAnsi="Impact"/>
        <w:sz w:val="24"/>
        <w:szCs w:val="24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rgbClr w14:val="FFFFFF"/>
          </w14:solidFill>
        </w14:textFill>
      </w:rPr>
      <w:pict>
        <v:rect id="_x0000_i1025" style="width:0;height:1.5pt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6FF0"/>
    <w:multiLevelType w:val="hybridMultilevel"/>
    <w:tmpl w:val="E78EB400"/>
    <w:lvl w:ilvl="0" w:tplc="04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B4CE750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eastAsia="Times New Roman" w:hAnsi="Symbol" w:cs="Aria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2D0337"/>
    <w:multiLevelType w:val="hybridMultilevel"/>
    <w:tmpl w:val="BA00025A"/>
    <w:lvl w:ilvl="0" w:tplc="18A83A08">
      <w:start w:val="23"/>
      <w:numFmt w:val="bullet"/>
      <w:lvlText w:val="-"/>
      <w:lvlJc w:val="left"/>
      <w:pPr>
        <w:ind w:left="720" w:hanging="360"/>
      </w:pPr>
      <w:rPr>
        <w:rFonts w:ascii="TTB82CA258t00" w:eastAsiaTheme="minorHAnsi" w:hAnsi="TTB82CA258t00" w:cs="TTB82CA258t00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601DC"/>
    <w:multiLevelType w:val="hybridMultilevel"/>
    <w:tmpl w:val="4DAC4ACC"/>
    <w:lvl w:ilvl="0" w:tplc="ADA88E66">
      <w:start w:val="23"/>
      <w:numFmt w:val="bullet"/>
      <w:lvlText w:val="-"/>
      <w:lvlJc w:val="left"/>
      <w:pPr>
        <w:ind w:left="720" w:hanging="360"/>
      </w:pPr>
      <w:rPr>
        <w:rFonts w:ascii="TTB82CA258t00" w:eastAsiaTheme="minorHAnsi" w:hAnsi="TTB82CA258t00" w:cs="TTB82CA258t00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76151"/>
    <w:multiLevelType w:val="hybridMultilevel"/>
    <w:tmpl w:val="5F36FC08"/>
    <w:lvl w:ilvl="0" w:tplc="D78499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2F226E"/>
    <w:multiLevelType w:val="hybridMultilevel"/>
    <w:tmpl w:val="41DE6EF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5">
    <w:nsid w:val="66215627"/>
    <w:multiLevelType w:val="hybridMultilevel"/>
    <w:tmpl w:val="96687B7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6">
    <w:nsid w:val="737112D1"/>
    <w:multiLevelType w:val="hybridMultilevel"/>
    <w:tmpl w:val="97200C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2A188E"/>
    <w:multiLevelType w:val="hybridMultilevel"/>
    <w:tmpl w:val="5E1CE97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8">
    <w:nsid w:val="7E217A0B"/>
    <w:multiLevelType w:val="hybridMultilevel"/>
    <w:tmpl w:val="AD0E892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0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95"/>
    <w:rsid w:val="00001208"/>
    <w:rsid w:val="00026348"/>
    <w:rsid w:val="00026370"/>
    <w:rsid w:val="0002729B"/>
    <w:rsid w:val="00027909"/>
    <w:rsid w:val="00044664"/>
    <w:rsid w:val="000519B7"/>
    <w:rsid w:val="00080F43"/>
    <w:rsid w:val="00086EBC"/>
    <w:rsid w:val="00096932"/>
    <w:rsid w:val="000A0BB2"/>
    <w:rsid w:val="000A5DC3"/>
    <w:rsid w:val="000B0244"/>
    <w:rsid w:val="000C4DFA"/>
    <w:rsid w:val="000C4E95"/>
    <w:rsid w:val="000E270C"/>
    <w:rsid w:val="00103E1F"/>
    <w:rsid w:val="00104B0A"/>
    <w:rsid w:val="001111CF"/>
    <w:rsid w:val="00123F5D"/>
    <w:rsid w:val="00130317"/>
    <w:rsid w:val="00141714"/>
    <w:rsid w:val="001418EE"/>
    <w:rsid w:val="0016051F"/>
    <w:rsid w:val="0017270B"/>
    <w:rsid w:val="00191E4B"/>
    <w:rsid w:val="00192016"/>
    <w:rsid w:val="00196C0C"/>
    <w:rsid w:val="001A7A51"/>
    <w:rsid w:val="001C0A4F"/>
    <w:rsid w:val="001E4913"/>
    <w:rsid w:val="001E5FEC"/>
    <w:rsid w:val="001F316D"/>
    <w:rsid w:val="001F6ADA"/>
    <w:rsid w:val="00204360"/>
    <w:rsid w:val="00224119"/>
    <w:rsid w:val="00226B75"/>
    <w:rsid w:val="00237276"/>
    <w:rsid w:val="0025379E"/>
    <w:rsid w:val="0025733B"/>
    <w:rsid w:val="00271205"/>
    <w:rsid w:val="002735BD"/>
    <w:rsid w:val="00275B6F"/>
    <w:rsid w:val="002B07B5"/>
    <w:rsid w:val="002C32F2"/>
    <w:rsid w:val="002D0697"/>
    <w:rsid w:val="0033149F"/>
    <w:rsid w:val="00340B31"/>
    <w:rsid w:val="00340BB0"/>
    <w:rsid w:val="0034164B"/>
    <w:rsid w:val="00360347"/>
    <w:rsid w:val="00365DFA"/>
    <w:rsid w:val="00367FE0"/>
    <w:rsid w:val="0037005B"/>
    <w:rsid w:val="003725DC"/>
    <w:rsid w:val="00387960"/>
    <w:rsid w:val="003B7320"/>
    <w:rsid w:val="003C25D9"/>
    <w:rsid w:val="003C7B7F"/>
    <w:rsid w:val="00413063"/>
    <w:rsid w:val="004200A4"/>
    <w:rsid w:val="00421014"/>
    <w:rsid w:val="00431268"/>
    <w:rsid w:val="00457B70"/>
    <w:rsid w:val="00461479"/>
    <w:rsid w:val="004642F9"/>
    <w:rsid w:val="0047030E"/>
    <w:rsid w:val="004765EB"/>
    <w:rsid w:val="00476C94"/>
    <w:rsid w:val="004775E3"/>
    <w:rsid w:val="004A270F"/>
    <w:rsid w:val="004A3F27"/>
    <w:rsid w:val="004C3AC5"/>
    <w:rsid w:val="004C7DBA"/>
    <w:rsid w:val="004E7FDC"/>
    <w:rsid w:val="004F36EF"/>
    <w:rsid w:val="00516295"/>
    <w:rsid w:val="0052636B"/>
    <w:rsid w:val="00526433"/>
    <w:rsid w:val="00544405"/>
    <w:rsid w:val="00546508"/>
    <w:rsid w:val="0055589C"/>
    <w:rsid w:val="00565556"/>
    <w:rsid w:val="00576B06"/>
    <w:rsid w:val="00586C68"/>
    <w:rsid w:val="00590A43"/>
    <w:rsid w:val="00593841"/>
    <w:rsid w:val="005A183D"/>
    <w:rsid w:val="005B08A6"/>
    <w:rsid w:val="005C3F8B"/>
    <w:rsid w:val="005C740F"/>
    <w:rsid w:val="005D4C45"/>
    <w:rsid w:val="005D647A"/>
    <w:rsid w:val="005E0221"/>
    <w:rsid w:val="00605A16"/>
    <w:rsid w:val="00645F49"/>
    <w:rsid w:val="00672524"/>
    <w:rsid w:val="00677957"/>
    <w:rsid w:val="00694F55"/>
    <w:rsid w:val="006A18D9"/>
    <w:rsid w:val="006A29FE"/>
    <w:rsid w:val="006B3919"/>
    <w:rsid w:val="006F362B"/>
    <w:rsid w:val="00727F1E"/>
    <w:rsid w:val="00730B25"/>
    <w:rsid w:val="00740DB5"/>
    <w:rsid w:val="00741C40"/>
    <w:rsid w:val="00765DE4"/>
    <w:rsid w:val="007722F3"/>
    <w:rsid w:val="00781BCF"/>
    <w:rsid w:val="0078372D"/>
    <w:rsid w:val="00791110"/>
    <w:rsid w:val="0079604C"/>
    <w:rsid w:val="0079785A"/>
    <w:rsid w:val="007C1259"/>
    <w:rsid w:val="007C1FCB"/>
    <w:rsid w:val="007C4A6F"/>
    <w:rsid w:val="007D6586"/>
    <w:rsid w:val="007E22EF"/>
    <w:rsid w:val="007E26FC"/>
    <w:rsid w:val="007E45AA"/>
    <w:rsid w:val="00802E0C"/>
    <w:rsid w:val="0080759B"/>
    <w:rsid w:val="008077CB"/>
    <w:rsid w:val="0081790C"/>
    <w:rsid w:val="008354D2"/>
    <w:rsid w:val="00880C60"/>
    <w:rsid w:val="00882200"/>
    <w:rsid w:val="0089053A"/>
    <w:rsid w:val="008A2F5A"/>
    <w:rsid w:val="008C0F24"/>
    <w:rsid w:val="008C768B"/>
    <w:rsid w:val="008D1DF9"/>
    <w:rsid w:val="008E1EEA"/>
    <w:rsid w:val="008E2055"/>
    <w:rsid w:val="008E33EA"/>
    <w:rsid w:val="008F12B6"/>
    <w:rsid w:val="008F2B53"/>
    <w:rsid w:val="00935C76"/>
    <w:rsid w:val="009406ED"/>
    <w:rsid w:val="00943F28"/>
    <w:rsid w:val="00952CAA"/>
    <w:rsid w:val="00965CFE"/>
    <w:rsid w:val="00973EDA"/>
    <w:rsid w:val="00981FCB"/>
    <w:rsid w:val="00995697"/>
    <w:rsid w:val="009A51DD"/>
    <w:rsid w:val="009B3A96"/>
    <w:rsid w:val="009B6A9C"/>
    <w:rsid w:val="009D66FC"/>
    <w:rsid w:val="009E3702"/>
    <w:rsid w:val="009E7529"/>
    <w:rsid w:val="00A010E2"/>
    <w:rsid w:val="00A030B0"/>
    <w:rsid w:val="00A2633E"/>
    <w:rsid w:val="00A27C8D"/>
    <w:rsid w:val="00A40ED2"/>
    <w:rsid w:val="00A4128C"/>
    <w:rsid w:val="00A51E1E"/>
    <w:rsid w:val="00A61838"/>
    <w:rsid w:val="00A74EB6"/>
    <w:rsid w:val="00A86A84"/>
    <w:rsid w:val="00AB1605"/>
    <w:rsid w:val="00AC1C88"/>
    <w:rsid w:val="00AE50F2"/>
    <w:rsid w:val="00AF25E2"/>
    <w:rsid w:val="00AF2D2A"/>
    <w:rsid w:val="00B031D8"/>
    <w:rsid w:val="00B1433E"/>
    <w:rsid w:val="00B2124F"/>
    <w:rsid w:val="00B21850"/>
    <w:rsid w:val="00B23BBC"/>
    <w:rsid w:val="00B25313"/>
    <w:rsid w:val="00B41503"/>
    <w:rsid w:val="00B5389A"/>
    <w:rsid w:val="00B55581"/>
    <w:rsid w:val="00B6335D"/>
    <w:rsid w:val="00B65992"/>
    <w:rsid w:val="00BA31CF"/>
    <w:rsid w:val="00BA5F2E"/>
    <w:rsid w:val="00BA6A1E"/>
    <w:rsid w:val="00BB3717"/>
    <w:rsid w:val="00BF1EBE"/>
    <w:rsid w:val="00C028C8"/>
    <w:rsid w:val="00C2730E"/>
    <w:rsid w:val="00C5384D"/>
    <w:rsid w:val="00C57F29"/>
    <w:rsid w:val="00C80B55"/>
    <w:rsid w:val="00C81711"/>
    <w:rsid w:val="00CB34C2"/>
    <w:rsid w:val="00CD1C99"/>
    <w:rsid w:val="00CD2FC8"/>
    <w:rsid w:val="00CE4E5B"/>
    <w:rsid w:val="00CF0560"/>
    <w:rsid w:val="00CF77DF"/>
    <w:rsid w:val="00D01996"/>
    <w:rsid w:val="00D1001E"/>
    <w:rsid w:val="00D3520F"/>
    <w:rsid w:val="00D5196A"/>
    <w:rsid w:val="00D66400"/>
    <w:rsid w:val="00D67C16"/>
    <w:rsid w:val="00D8711B"/>
    <w:rsid w:val="00D93ED4"/>
    <w:rsid w:val="00DA0860"/>
    <w:rsid w:val="00DB00C7"/>
    <w:rsid w:val="00DB32F9"/>
    <w:rsid w:val="00DD1D49"/>
    <w:rsid w:val="00DE0071"/>
    <w:rsid w:val="00DF3611"/>
    <w:rsid w:val="00E049AC"/>
    <w:rsid w:val="00E212D0"/>
    <w:rsid w:val="00E244C4"/>
    <w:rsid w:val="00E25D9A"/>
    <w:rsid w:val="00E33EB9"/>
    <w:rsid w:val="00E52818"/>
    <w:rsid w:val="00E63418"/>
    <w:rsid w:val="00E64FFA"/>
    <w:rsid w:val="00E675E4"/>
    <w:rsid w:val="00E715D1"/>
    <w:rsid w:val="00E71A72"/>
    <w:rsid w:val="00E84B95"/>
    <w:rsid w:val="00E95856"/>
    <w:rsid w:val="00EA03C5"/>
    <w:rsid w:val="00ED1A6D"/>
    <w:rsid w:val="00ED1F14"/>
    <w:rsid w:val="00ED220F"/>
    <w:rsid w:val="00F0782D"/>
    <w:rsid w:val="00F10DA1"/>
    <w:rsid w:val="00F23770"/>
    <w:rsid w:val="00F45E45"/>
    <w:rsid w:val="00F54131"/>
    <w:rsid w:val="00F61DF0"/>
    <w:rsid w:val="00F74F2F"/>
    <w:rsid w:val="00F84CDD"/>
    <w:rsid w:val="00F865AD"/>
    <w:rsid w:val="00FB080F"/>
    <w:rsid w:val="00FC1CBD"/>
    <w:rsid w:val="00FD7FA9"/>
    <w:rsid w:val="00F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8E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E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F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1F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0000" w:themeColor="accent1"/>
    </w:rPr>
  </w:style>
  <w:style w:type="paragraph" w:styleId="Heading4">
    <w:name w:val="heading 4"/>
    <w:link w:val="Heading4Char"/>
    <w:uiPriority w:val="9"/>
    <w:qFormat/>
    <w:rsid w:val="00516295"/>
    <w:pPr>
      <w:tabs>
        <w:tab w:val="left" w:pos="-31680"/>
      </w:tabs>
      <w:spacing w:after="0" w:line="300" w:lineRule="auto"/>
      <w:outlineLvl w:val="3"/>
    </w:pPr>
    <w:rPr>
      <w:rFonts w:ascii="Franklin Gothic Medium Cond" w:eastAsia="Times New Roman" w:hAnsi="Franklin Gothic Medium Cond" w:cs="Times New Roman"/>
      <w:color w:val="000000"/>
      <w:kern w:val="28"/>
      <w:sz w:val="16"/>
      <w:szCs w:val="16"/>
      <w:lang w:eastAsia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00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1FC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62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162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16295"/>
  </w:style>
  <w:style w:type="paragraph" w:styleId="Footer">
    <w:name w:val="footer"/>
    <w:basedOn w:val="Normal"/>
    <w:link w:val="FooterChar"/>
    <w:uiPriority w:val="99"/>
    <w:unhideWhenUsed/>
    <w:rsid w:val="005162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16295"/>
  </w:style>
  <w:style w:type="paragraph" w:styleId="BalloonText">
    <w:name w:val="Balloon Text"/>
    <w:basedOn w:val="Normal"/>
    <w:link w:val="BalloonTextChar"/>
    <w:uiPriority w:val="99"/>
    <w:semiHidden/>
    <w:unhideWhenUsed/>
    <w:rsid w:val="00516295"/>
    <w:rPr>
      <w:rFonts w:ascii="Arial" w:eastAsiaTheme="minorHAnsi" w:hAnsi="Arial" w:cs="Arial"/>
      <w:color w:val="auto"/>
      <w:kern w:val="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95"/>
    <w:rPr>
      <w:rFonts w:ascii="Arial" w:hAnsi="Arial" w:cs="Arial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516295"/>
    <w:rPr>
      <w:rFonts w:ascii="Franklin Gothic Medium Cond" w:eastAsia="Times New Roman" w:hAnsi="Franklin Gothic Medium Cond" w:cs="Times New Roman"/>
      <w:color w:val="000000"/>
      <w:kern w:val="28"/>
      <w:sz w:val="16"/>
      <w:szCs w:val="16"/>
      <w:lang w:eastAsia="en-CA"/>
    </w:rPr>
  </w:style>
  <w:style w:type="paragraph" w:styleId="ListParagraph">
    <w:name w:val="List Paragraph"/>
    <w:basedOn w:val="Normal"/>
    <w:uiPriority w:val="34"/>
    <w:qFormat/>
    <w:rsid w:val="005C740F"/>
    <w:pPr>
      <w:ind w:left="720"/>
    </w:pPr>
    <w:rPr>
      <w:rFonts w:ascii="Calibri" w:eastAsiaTheme="minorHAnsi" w:hAnsi="Calibri"/>
      <w:color w:val="auto"/>
      <w:kern w:val="0"/>
      <w:sz w:val="22"/>
      <w:szCs w:val="22"/>
    </w:rPr>
  </w:style>
  <w:style w:type="paragraph" w:styleId="List">
    <w:name w:val="List"/>
    <w:basedOn w:val="Normal"/>
    <w:rsid w:val="00275B6F"/>
    <w:pPr>
      <w:ind w:left="360" w:hanging="360"/>
    </w:pPr>
    <w:rPr>
      <w:color w:val="auto"/>
      <w:kern w:val="0"/>
      <w:sz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B32F9"/>
    <w:rPr>
      <w:color w:val="8C5000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D1001E"/>
    <w:rPr>
      <w:rFonts w:asciiTheme="majorHAnsi" w:eastAsiaTheme="majorEastAsia" w:hAnsiTheme="majorHAnsi" w:cstheme="majorBidi"/>
      <w:color w:val="7F0000" w:themeColor="accent1" w:themeShade="7F"/>
      <w:kern w:val="28"/>
      <w:sz w:val="20"/>
      <w:szCs w:val="20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D1001E"/>
    <w:pPr>
      <w:pBdr>
        <w:bottom w:val="single" w:sz="8" w:space="4" w:color="FF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001E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en-CA"/>
    </w:rPr>
  </w:style>
  <w:style w:type="table" w:styleId="TableGrid">
    <w:name w:val="Table Grid"/>
    <w:basedOn w:val="TableNormal"/>
    <w:uiPriority w:val="59"/>
    <w:rsid w:val="00DB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3EB9"/>
    <w:rPr>
      <w:rFonts w:asciiTheme="majorHAnsi" w:eastAsiaTheme="majorEastAsia" w:hAnsiTheme="majorHAnsi" w:cstheme="majorBidi"/>
      <w:b/>
      <w:bCs/>
      <w:color w:val="BF0000" w:themeColor="accent1" w:themeShade="BF"/>
      <w:kern w:val="28"/>
      <w:sz w:val="28"/>
      <w:szCs w:val="28"/>
      <w:lang w:eastAsia="en-CA"/>
    </w:rPr>
  </w:style>
  <w:style w:type="paragraph" w:styleId="NoSpacing">
    <w:name w:val="No Spacing"/>
    <w:uiPriority w:val="1"/>
    <w:qFormat/>
    <w:rsid w:val="004642F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981FCB"/>
    <w:rPr>
      <w:rFonts w:asciiTheme="majorHAnsi" w:eastAsiaTheme="majorEastAsia" w:hAnsiTheme="majorHAnsi" w:cstheme="majorBidi"/>
      <w:b/>
      <w:bCs/>
      <w:color w:val="FF0000" w:themeColor="accent1"/>
      <w:kern w:val="28"/>
      <w:sz w:val="26"/>
      <w:szCs w:val="26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rsid w:val="00981FCB"/>
    <w:rPr>
      <w:rFonts w:asciiTheme="majorHAnsi" w:eastAsiaTheme="majorEastAsia" w:hAnsiTheme="majorHAnsi" w:cstheme="majorBidi"/>
      <w:i/>
      <w:iCs/>
      <w:color w:val="7F0000" w:themeColor="accent1" w:themeShade="7F"/>
      <w:kern w:val="28"/>
      <w:sz w:val="20"/>
      <w:szCs w:val="20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981FCB"/>
    <w:rPr>
      <w:rFonts w:asciiTheme="majorHAnsi" w:eastAsiaTheme="majorEastAsia" w:hAnsiTheme="majorHAnsi" w:cstheme="majorBidi"/>
      <w:b/>
      <w:bCs/>
      <w:color w:val="FF0000" w:themeColor="accent1"/>
      <w:kern w:val="28"/>
      <w:sz w:val="20"/>
      <w:szCs w:val="20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8E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E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F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1F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0000" w:themeColor="accent1"/>
    </w:rPr>
  </w:style>
  <w:style w:type="paragraph" w:styleId="Heading4">
    <w:name w:val="heading 4"/>
    <w:link w:val="Heading4Char"/>
    <w:uiPriority w:val="9"/>
    <w:qFormat/>
    <w:rsid w:val="00516295"/>
    <w:pPr>
      <w:tabs>
        <w:tab w:val="left" w:pos="-31680"/>
      </w:tabs>
      <w:spacing w:after="0" w:line="300" w:lineRule="auto"/>
      <w:outlineLvl w:val="3"/>
    </w:pPr>
    <w:rPr>
      <w:rFonts w:ascii="Franklin Gothic Medium Cond" w:eastAsia="Times New Roman" w:hAnsi="Franklin Gothic Medium Cond" w:cs="Times New Roman"/>
      <w:color w:val="000000"/>
      <w:kern w:val="28"/>
      <w:sz w:val="16"/>
      <w:szCs w:val="16"/>
      <w:lang w:eastAsia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00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1FC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62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162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16295"/>
  </w:style>
  <w:style w:type="paragraph" w:styleId="Footer">
    <w:name w:val="footer"/>
    <w:basedOn w:val="Normal"/>
    <w:link w:val="FooterChar"/>
    <w:uiPriority w:val="99"/>
    <w:unhideWhenUsed/>
    <w:rsid w:val="005162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16295"/>
  </w:style>
  <w:style w:type="paragraph" w:styleId="BalloonText">
    <w:name w:val="Balloon Text"/>
    <w:basedOn w:val="Normal"/>
    <w:link w:val="BalloonTextChar"/>
    <w:uiPriority w:val="99"/>
    <w:semiHidden/>
    <w:unhideWhenUsed/>
    <w:rsid w:val="00516295"/>
    <w:rPr>
      <w:rFonts w:ascii="Arial" w:eastAsiaTheme="minorHAnsi" w:hAnsi="Arial" w:cs="Arial"/>
      <w:color w:val="auto"/>
      <w:kern w:val="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95"/>
    <w:rPr>
      <w:rFonts w:ascii="Arial" w:hAnsi="Arial" w:cs="Arial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516295"/>
    <w:rPr>
      <w:rFonts w:ascii="Franklin Gothic Medium Cond" w:eastAsia="Times New Roman" w:hAnsi="Franklin Gothic Medium Cond" w:cs="Times New Roman"/>
      <w:color w:val="000000"/>
      <w:kern w:val="28"/>
      <w:sz w:val="16"/>
      <w:szCs w:val="16"/>
      <w:lang w:eastAsia="en-CA"/>
    </w:rPr>
  </w:style>
  <w:style w:type="paragraph" w:styleId="ListParagraph">
    <w:name w:val="List Paragraph"/>
    <w:basedOn w:val="Normal"/>
    <w:uiPriority w:val="34"/>
    <w:qFormat/>
    <w:rsid w:val="005C740F"/>
    <w:pPr>
      <w:ind w:left="720"/>
    </w:pPr>
    <w:rPr>
      <w:rFonts w:ascii="Calibri" w:eastAsiaTheme="minorHAnsi" w:hAnsi="Calibri"/>
      <w:color w:val="auto"/>
      <w:kern w:val="0"/>
      <w:sz w:val="22"/>
      <w:szCs w:val="22"/>
    </w:rPr>
  </w:style>
  <w:style w:type="paragraph" w:styleId="List">
    <w:name w:val="List"/>
    <w:basedOn w:val="Normal"/>
    <w:rsid w:val="00275B6F"/>
    <w:pPr>
      <w:ind w:left="360" w:hanging="360"/>
    </w:pPr>
    <w:rPr>
      <w:color w:val="auto"/>
      <w:kern w:val="0"/>
      <w:sz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B32F9"/>
    <w:rPr>
      <w:color w:val="8C5000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D1001E"/>
    <w:rPr>
      <w:rFonts w:asciiTheme="majorHAnsi" w:eastAsiaTheme="majorEastAsia" w:hAnsiTheme="majorHAnsi" w:cstheme="majorBidi"/>
      <w:color w:val="7F0000" w:themeColor="accent1" w:themeShade="7F"/>
      <w:kern w:val="28"/>
      <w:sz w:val="20"/>
      <w:szCs w:val="20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D1001E"/>
    <w:pPr>
      <w:pBdr>
        <w:bottom w:val="single" w:sz="8" w:space="4" w:color="FF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001E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en-CA"/>
    </w:rPr>
  </w:style>
  <w:style w:type="table" w:styleId="TableGrid">
    <w:name w:val="Table Grid"/>
    <w:basedOn w:val="TableNormal"/>
    <w:uiPriority w:val="59"/>
    <w:rsid w:val="00DB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3EB9"/>
    <w:rPr>
      <w:rFonts w:asciiTheme="majorHAnsi" w:eastAsiaTheme="majorEastAsia" w:hAnsiTheme="majorHAnsi" w:cstheme="majorBidi"/>
      <w:b/>
      <w:bCs/>
      <w:color w:val="BF0000" w:themeColor="accent1" w:themeShade="BF"/>
      <w:kern w:val="28"/>
      <w:sz w:val="28"/>
      <w:szCs w:val="28"/>
      <w:lang w:eastAsia="en-CA"/>
    </w:rPr>
  </w:style>
  <w:style w:type="paragraph" w:styleId="NoSpacing">
    <w:name w:val="No Spacing"/>
    <w:uiPriority w:val="1"/>
    <w:qFormat/>
    <w:rsid w:val="004642F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981FCB"/>
    <w:rPr>
      <w:rFonts w:asciiTheme="majorHAnsi" w:eastAsiaTheme="majorEastAsia" w:hAnsiTheme="majorHAnsi" w:cstheme="majorBidi"/>
      <w:b/>
      <w:bCs/>
      <w:color w:val="FF0000" w:themeColor="accent1"/>
      <w:kern w:val="28"/>
      <w:sz w:val="26"/>
      <w:szCs w:val="26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rsid w:val="00981FCB"/>
    <w:rPr>
      <w:rFonts w:asciiTheme="majorHAnsi" w:eastAsiaTheme="majorEastAsia" w:hAnsiTheme="majorHAnsi" w:cstheme="majorBidi"/>
      <w:i/>
      <w:iCs/>
      <w:color w:val="7F0000" w:themeColor="accent1" w:themeShade="7F"/>
      <w:kern w:val="28"/>
      <w:sz w:val="20"/>
      <w:szCs w:val="20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981FCB"/>
    <w:rPr>
      <w:rFonts w:asciiTheme="majorHAnsi" w:eastAsiaTheme="majorEastAsia" w:hAnsiTheme="majorHAnsi" w:cstheme="majorBidi"/>
      <w:b/>
      <w:bCs/>
      <w:color w:val="FF0000" w:themeColor="accent1"/>
      <w:kern w:val="28"/>
      <w:sz w:val="20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90715">
          <w:marLeft w:val="0"/>
          <w:marRight w:val="0"/>
          <w:marTop w:val="0"/>
          <w:marBottom w:val="0"/>
          <w:divBdr>
            <w:top w:val="single" w:sz="6" w:space="0" w:color="D6D5C7"/>
            <w:left w:val="single" w:sz="6" w:space="0" w:color="D6D5C7"/>
            <w:bottom w:val="single" w:sz="6" w:space="0" w:color="D6D5C7"/>
            <w:right w:val="single" w:sz="6" w:space="0" w:color="D6D5C7"/>
          </w:divBdr>
          <w:divsChild>
            <w:div w:id="1434781594">
              <w:marLeft w:val="28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HLConference@redcross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eme Red Cross">
  <a:themeElements>
    <a:clrScheme name="Red Cross / Croix-Rouge">
      <a:dk1>
        <a:srgbClr val="6E0000"/>
      </a:dk1>
      <a:lt1>
        <a:srgbClr val="FFFFFF"/>
      </a:lt1>
      <a:dk2>
        <a:srgbClr val="000000"/>
      </a:dk2>
      <a:lt2>
        <a:srgbClr val="EAEAEA"/>
      </a:lt2>
      <a:accent1>
        <a:srgbClr val="FF0000"/>
      </a:accent1>
      <a:accent2>
        <a:srgbClr val="C00000"/>
      </a:accent2>
      <a:accent3>
        <a:srgbClr val="6E0000"/>
      </a:accent3>
      <a:accent4>
        <a:srgbClr val="000000"/>
      </a:accent4>
      <a:accent5>
        <a:srgbClr val="5F5F5F"/>
      </a:accent5>
      <a:accent6>
        <a:srgbClr val="C0C0C0"/>
      </a:accent6>
      <a:hlink>
        <a:srgbClr val="8C5000"/>
      </a:hlink>
      <a:folHlink>
        <a:srgbClr val="FFF0C8"/>
      </a:folHlink>
    </a:clrScheme>
    <a:fontScheme name="Red Cross / Croix-Roug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CA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CA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Default Design 1">
        <a:dk1>
          <a:srgbClr val="6E0000"/>
        </a:dk1>
        <a:lt1>
          <a:srgbClr val="FFFFFF"/>
        </a:lt1>
        <a:dk2>
          <a:srgbClr val="000000"/>
        </a:dk2>
        <a:lt2>
          <a:srgbClr val="9A9A9A"/>
        </a:lt2>
        <a:accent1>
          <a:srgbClr val="FF0000"/>
        </a:accent1>
        <a:accent2>
          <a:srgbClr val="6E0000"/>
        </a:accent2>
        <a:accent3>
          <a:srgbClr val="FFFFFF"/>
        </a:accent3>
        <a:accent4>
          <a:srgbClr val="5D0000"/>
        </a:accent4>
        <a:accent5>
          <a:srgbClr val="FFAAAA"/>
        </a:accent5>
        <a:accent6>
          <a:srgbClr val="630000"/>
        </a:accent6>
        <a:hlink>
          <a:srgbClr val="555555"/>
        </a:hlink>
        <a:folHlink>
          <a:srgbClr val="CDCDC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9EFD32F0.dotm</Template>
  <TotalTime>0</TotalTime>
  <Pages>1</Pages>
  <Words>105</Words>
  <Characters>602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Canadian Red Cross/La Croix-Rouge Canadienne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poyugi</dc:creator>
  <cp:lastModifiedBy>Olivia Hamilton</cp:lastModifiedBy>
  <cp:revision>2</cp:revision>
  <cp:lastPrinted>2011-10-24T15:49:00Z</cp:lastPrinted>
  <dcterms:created xsi:type="dcterms:W3CDTF">2013-07-09T19:20:00Z</dcterms:created>
  <dcterms:modified xsi:type="dcterms:W3CDTF">2013-07-09T19:20:00Z</dcterms:modified>
</cp:coreProperties>
</file>